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0B5FE" w14:textId="653DE781" w:rsidR="009A0487" w:rsidRPr="00D7132A" w:rsidRDefault="004C711D">
      <w:pPr>
        <w:pStyle w:val="Title"/>
        <w:rPr>
          <w:rFonts w:ascii="Arial" w:hAnsi="Arial" w:cs="Arial"/>
        </w:rPr>
      </w:pPr>
      <w:bookmarkStart w:id="0" w:name="_GoBack"/>
      <w:bookmarkEnd w:id="0"/>
      <w:r w:rsidRPr="00D7132A">
        <w:rPr>
          <w:rFonts w:ascii="Arial" w:hAnsi="Arial" w:cs="Arial"/>
        </w:rPr>
        <w:t>Title</w:t>
      </w:r>
    </w:p>
    <w:p w14:paraId="0E20B5FF" w14:textId="2AA2FAAB" w:rsidR="009A0487" w:rsidRPr="00D7132A" w:rsidRDefault="004C711D" w:rsidP="00B1188B">
      <w:pPr>
        <w:pStyle w:val="Authors"/>
        <w:ind w:left="1702" w:hanging="284"/>
        <w:rPr>
          <w:rFonts w:ascii="Arial" w:hAnsi="Arial" w:cs="Arial"/>
        </w:rPr>
      </w:pPr>
      <w:r w:rsidRPr="00D7132A">
        <w:rPr>
          <w:rFonts w:ascii="Arial" w:hAnsi="Arial" w:cs="Arial"/>
        </w:rPr>
        <w:t>Authors</w:t>
      </w:r>
    </w:p>
    <w:p w14:paraId="0E20B600" w14:textId="4977BDE1" w:rsidR="00E30CF8" w:rsidRPr="00D7132A" w:rsidRDefault="004C711D" w:rsidP="00E30CF8">
      <w:pPr>
        <w:pStyle w:val="Addresses"/>
        <w:spacing w:after="0"/>
        <w:rPr>
          <w:rFonts w:ascii="Arial" w:hAnsi="Arial" w:cs="Arial"/>
        </w:rPr>
      </w:pPr>
      <w:r w:rsidRPr="00D7132A">
        <w:rPr>
          <w:rFonts w:ascii="Arial" w:hAnsi="Arial" w:cs="Arial"/>
        </w:rPr>
        <w:t>Addresses of authors</w:t>
      </w:r>
    </w:p>
    <w:p w14:paraId="0E20B601" w14:textId="77777777" w:rsidR="00E30CF8" w:rsidRPr="00D7132A" w:rsidRDefault="00E30CF8" w:rsidP="00E30CF8">
      <w:pPr>
        <w:pStyle w:val="E-mail"/>
        <w:rPr>
          <w:rFonts w:ascii="Arial" w:hAnsi="Arial" w:cs="Arial"/>
          <w:lang w:val="en-GB"/>
        </w:rPr>
      </w:pPr>
    </w:p>
    <w:p w14:paraId="0E20B602" w14:textId="7F63087B" w:rsidR="009A0487" w:rsidRPr="00D7132A" w:rsidRDefault="004C711D">
      <w:pPr>
        <w:pStyle w:val="E-mail"/>
        <w:rPr>
          <w:rFonts w:ascii="Arial" w:hAnsi="Arial" w:cs="Arial"/>
          <w:lang w:val="en-GB"/>
        </w:rPr>
      </w:pPr>
      <w:r w:rsidRPr="00D7132A">
        <w:rPr>
          <w:rFonts w:ascii="Arial" w:hAnsi="Arial" w:cs="Arial"/>
          <w:lang w:val="en-GB"/>
        </w:rPr>
        <w:t>Author contact email</w:t>
      </w:r>
    </w:p>
    <w:p w14:paraId="154961E7" w14:textId="61CDF32A" w:rsidR="00C0611B" w:rsidRPr="00D7132A" w:rsidRDefault="00C0611B" w:rsidP="00C0611B">
      <w:pPr>
        <w:pStyle w:val="Abstract"/>
        <w:rPr>
          <w:rFonts w:ascii="Arial" w:hAnsi="Arial" w:cs="Arial"/>
        </w:rPr>
      </w:pPr>
      <w:r w:rsidRPr="00D7132A">
        <w:rPr>
          <w:rFonts w:ascii="Arial" w:hAnsi="Arial" w:cs="Arial"/>
        </w:rPr>
        <w:t xml:space="preserve">Keywords: </w:t>
      </w:r>
    </w:p>
    <w:p w14:paraId="48030E69" w14:textId="4D9252A6" w:rsidR="00F644BD" w:rsidRPr="00D7132A" w:rsidRDefault="00E30CF8" w:rsidP="00F644BD">
      <w:pPr>
        <w:pStyle w:val="Section"/>
        <w:rPr>
          <w:rFonts w:ascii="Arial" w:hAnsi="Arial" w:cs="Arial"/>
        </w:rPr>
      </w:pPr>
      <w:r w:rsidRPr="00D7132A">
        <w:rPr>
          <w:rFonts w:ascii="Arial" w:hAnsi="Arial" w:cs="Arial"/>
        </w:rPr>
        <w:t>Introduction</w:t>
      </w:r>
    </w:p>
    <w:p w14:paraId="2D5AC7A4" w14:textId="1C34F2E3" w:rsidR="00F644BD" w:rsidRPr="00D7132A" w:rsidRDefault="00F644BD" w:rsidP="00F644BD">
      <w:pPr>
        <w:pStyle w:val="Section"/>
        <w:rPr>
          <w:rFonts w:ascii="Arial" w:hAnsi="Arial" w:cs="Arial"/>
        </w:rPr>
      </w:pPr>
      <w:r w:rsidRPr="00D7132A">
        <w:rPr>
          <w:rFonts w:ascii="Arial" w:hAnsi="Arial" w:cs="Arial"/>
        </w:rPr>
        <w:t>Objectives</w:t>
      </w:r>
    </w:p>
    <w:p w14:paraId="0E20B607" w14:textId="77777777" w:rsidR="009A0487" w:rsidRPr="00D7132A" w:rsidRDefault="00E30CF8">
      <w:pPr>
        <w:pStyle w:val="Section"/>
        <w:rPr>
          <w:rFonts w:ascii="Arial" w:hAnsi="Arial" w:cs="Arial"/>
        </w:rPr>
      </w:pPr>
      <w:r w:rsidRPr="00D7132A">
        <w:rPr>
          <w:rFonts w:ascii="Arial" w:hAnsi="Arial" w:cs="Arial"/>
        </w:rPr>
        <w:t>Methodology</w:t>
      </w:r>
    </w:p>
    <w:p w14:paraId="0E20B60D" w14:textId="77777777" w:rsidR="00E30CF8" w:rsidRPr="00D7132A" w:rsidRDefault="00E30CF8" w:rsidP="00E30CF8">
      <w:pPr>
        <w:pStyle w:val="Section"/>
        <w:rPr>
          <w:rFonts w:ascii="Arial" w:hAnsi="Arial" w:cs="Arial"/>
        </w:rPr>
      </w:pPr>
      <w:r w:rsidRPr="00D7132A">
        <w:rPr>
          <w:rFonts w:ascii="Arial" w:hAnsi="Arial" w:cs="Arial"/>
        </w:rPr>
        <w:t>Results</w:t>
      </w:r>
    </w:p>
    <w:p w14:paraId="33C62E65" w14:textId="77777777" w:rsidR="00F644BD" w:rsidRPr="00D7132A" w:rsidRDefault="00E30CF8" w:rsidP="00F644BD">
      <w:pPr>
        <w:pStyle w:val="Section"/>
        <w:rPr>
          <w:rFonts w:ascii="Arial" w:hAnsi="Arial" w:cs="Arial"/>
        </w:rPr>
      </w:pPr>
      <w:r w:rsidRPr="00D7132A">
        <w:rPr>
          <w:rFonts w:ascii="Arial" w:hAnsi="Arial" w:cs="Arial"/>
        </w:rPr>
        <w:t>Conclusion</w:t>
      </w:r>
      <w:r w:rsidR="00F644BD" w:rsidRPr="00D7132A">
        <w:rPr>
          <w:rFonts w:ascii="Arial" w:hAnsi="Arial" w:cs="Arial"/>
        </w:rPr>
        <w:t>s</w:t>
      </w:r>
    </w:p>
    <w:p w14:paraId="0E20B673" w14:textId="3A92FB79" w:rsidR="004F0A26" w:rsidRPr="00D7132A" w:rsidRDefault="009A0487" w:rsidP="00F644BD">
      <w:pPr>
        <w:pStyle w:val="Section"/>
        <w:rPr>
          <w:rFonts w:ascii="Arial" w:hAnsi="Arial" w:cs="Arial"/>
        </w:rPr>
      </w:pPr>
      <w:r w:rsidRPr="00D7132A">
        <w:rPr>
          <w:rFonts w:ascii="Arial" w:hAnsi="Arial" w:cs="Arial"/>
        </w:rPr>
        <w:t>References</w:t>
      </w:r>
    </w:p>
    <w:p w14:paraId="4F0FCBF8" w14:textId="6A1C89E3" w:rsidR="004C711D" w:rsidRPr="00D7132A" w:rsidRDefault="004C711D" w:rsidP="004C711D">
      <w:pPr>
        <w:pStyle w:val="BodytextIndented"/>
        <w:ind w:firstLine="0"/>
        <w:rPr>
          <w:rFonts w:ascii="Arial" w:hAnsi="Arial" w:cs="Arial"/>
          <w:lang w:val="en-GB"/>
        </w:rPr>
      </w:pPr>
      <w:r w:rsidRPr="00D7132A">
        <w:rPr>
          <w:rFonts w:ascii="Arial" w:hAnsi="Arial" w:cs="Arial"/>
          <w:lang w:val="en-GB"/>
        </w:rPr>
        <w:t>[1]        xxxxxx</w:t>
      </w:r>
    </w:p>
    <w:p w14:paraId="63E2AE8B" w14:textId="0A4EE59D" w:rsidR="002E66F7" w:rsidRPr="00D7132A" w:rsidRDefault="002E66F7" w:rsidP="004C711D">
      <w:pPr>
        <w:pStyle w:val="BodytextIndented"/>
        <w:ind w:firstLine="0"/>
        <w:rPr>
          <w:rFonts w:ascii="Arial" w:hAnsi="Arial" w:cs="Arial"/>
          <w:lang w:val="en-GB"/>
        </w:rPr>
      </w:pPr>
    </w:p>
    <w:p w14:paraId="0FCB66B8" w14:textId="09305A8B" w:rsidR="002E66F7" w:rsidRPr="00D7132A" w:rsidRDefault="002E66F7" w:rsidP="004C711D">
      <w:pPr>
        <w:pStyle w:val="BodytextIndented"/>
        <w:ind w:firstLine="0"/>
        <w:rPr>
          <w:rFonts w:ascii="Arial" w:hAnsi="Arial" w:cs="Arial"/>
          <w:lang w:val="en-GB"/>
        </w:rPr>
      </w:pPr>
    </w:p>
    <w:p w14:paraId="63B1E170" w14:textId="60594993" w:rsidR="003727DB" w:rsidRPr="00D7132A" w:rsidRDefault="00D7132A" w:rsidP="00FA45A8">
      <w:pPr>
        <w:pStyle w:val="BodytextIndented"/>
        <w:tabs>
          <w:tab w:val="right" w:pos="9071"/>
        </w:tabs>
        <w:ind w:firstLine="0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Your abstract should be no longer than</w:t>
      </w:r>
      <w:r w:rsidR="003727DB" w:rsidRPr="00D7132A">
        <w:rPr>
          <w:rFonts w:ascii="Arial" w:hAnsi="Arial" w:cs="Arial"/>
          <w:i/>
          <w:lang w:val="en-GB"/>
        </w:rPr>
        <w:t xml:space="preserve"> </w:t>
      </w:r>
      <w:r w:rsidR="003727DB" w:rsidRPr="00D7132A">
        <w:rPr>
          <w:rFonts w:ascii="Arial" w:hAnsi="Arial" w:cs="Arial"/>
          <w:b/>
          <w:i/>
          <w:lang w:val="en-GB"/>
        </w:rPr>
        <w:t>3 pages</w:t>
      </w:r>
      <w:r w:rsidR="003727DB" w:rsidRPr="00D7132A">
        <w:rPr>
          <w:rFonts w:ascii="Arial" w:hAnsi="Arial" w:cs="Arial"/>
          <w:i/>
          <w:lang w:val="en-GB"/>
        </w:rPr>
        <w:t xml:space="preserve">. </w:t>
      </w:r>
    </w:p>
    <w:p w14:paraId="3AEEAA68" w14:textId="77777777" w:rsidR="003727DB" w:rsidRPr="00D7132A" w:rsidRDefault="003727DB" w:rsidP="00FA45A8">
      <w:pPr>
        <w:pStyle w:val="BodytextIndented"/>
        <w:tabs>
          <w:tab w:val="right" w:pos="9071"/>
        </w:tabs>
        <w:ind w:firstLine="0"/>
        <w:rPr>
          <w:rFonts w:ascii="Arial" w:hAnsi="Arial" w:cs="Arial"/>
          <w:lang w:val="en-GB"/>
        </w:rPr>
      </w:pPr>
    </w:p>
    <w:sectPr w:rsidR="003727DB" w:rsidRPr="00D7132A">
      <w:headerReference w:type="default" r:id="rId8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567F5C" w16cid:durableId="20E2DA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0B68D" w14:textId="77777777" w:rsidR="00B517B0" w:rsidRDefault="00B517B0">
      <w:r>
        <w:separator/>
      </w:r>
    </w:p>
  </w:endnote>
  <w:endnote w:type="continuationSeparator" w:id="0">
    <w:p w14:paraId="0E20B68E" w14:textId="77777777" w:rsidR="00B517B0" w:rsidRDefault="00B51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E2A297-737A-4B1F-8B92-14AE0394AAC4}"/>
    <w:embedBold r:id="rId2" w:fontKey="{C2B37C98-0795-4961-8B60-E95D30AB4763}"/>
    <w:embedItalic r:id="rId3" w:fontKey="{ACAFE9F2-833B-413D-906A-B5A8DB3981C2}"/>
    <w:embedBoldItalic r:id="rId4" w:fontKey="{8F459F4B-FD3E-481A-BE63-4602F4A632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C4DDC73-8C04-4728-96C0-4CF85D2F93A9}"/>
  </w:font>
  <w:font w:name="Sabo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44113364-62A0-4CCE-B939-A9EB08894A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A0192DD-3D1B-46CD-98E2-19A5E79AEC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0B68B" w14:textId="77777777" w:rsidR="00B517B0" w:rsidRPr="00043761" w:rsidRDefault="00B517B0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14:paraId="0E20B68C" w14:textId="77777777" w:rsidR="00B517B0" w:rsidRDefault="00B51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0B68F" w14:textId="77777777" w:rsidR="009A0487" w:rsidRDefault="009A0487"/>
  <w:p w14:paraId="0E20B690" w14:textId="77777777" w:rsidR="009A0487" w:rsidRDefault="009A0487"/>
  <w:p w14:paraId="0E20B691" w14:textId="77777777" w:rsidR="009A0487" w:rsidRDefault="009A0487"/>
  <w:p w14:paraId="0E20B692" w14:textId="77777777" w:rsidR="009A0487" w:rsidRDefault="009A0487"/>
  <w:p w14:paraId="0E20B693" w14:textId="77777777" w:rsidR="009A0487" w:rsidRDefault="009A0487"/>
  <w:p w14:paraId="0E20B694" w14:textId="77777777" w:rsidR="009A0487" w:rsidRDefault="009A04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C6A"/>
    <w:multiLevelType w:val="multilevel"/>
    <w:tmpl w:val="673A7A1C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FCE5D0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E4"/>
    <w:rsid w:val="00006EA6"/>
    <w:rsid w:val="000417C0"/>
    <w:rsid w:val="00042E52"/>
    <w:rsid w:val="0004527F"/>
    <w:rsid w:val="000844B7"/>
    <w:rsid w:val="000F04C8"/>
    <w:rsid w:val="000F46AE"/>
    <w:rsid w:val="00100A3B"/>
    <w:rsid w:val="00114C3C"/>
    <w:rsid w:val="00156D78"/>
    <w:rsid w:val="001B5D9E"/>
    <w:rsid w:val="002022A8"/>
    <w:rsid w:val="0020325F"/>
    <w:rsid w:val="00217A99"/>
    <w:rsid w:val="0023042C"/>
    <w:rsid w:val="0027365B"/>
    <w:rsid w:val="002767E3"/>
    <w:rsid w:val="002A14DC"/>
    <w:rsid w:val="002B73B0"/>
    <w:rsid w:val="002C512C"/>
    <w:rsid w:val="002D4097"/>
    <w:rsid w:val="002E66F7"/>
    <w:rsid w:val="00307D95"/>
    <w:rsid w:val="00324619"/>
    <w:rsid w:val="00324F1D"/>
    <w:rsid w:val="0032564D"/>
    <w:rsid w:val="003504F1"/>
    <w:rsid w:val="003605D2"/>
    <w:rsid w:val="00364FBA"/>
    <w:rsid w:val="003727DB"/>
    <w:rsid w:val="00396494"/>
    <w:rsid w:val="003A6D99"/>
    <w:rsid w:val="003B3326"/>
    <w:rsid w:val="003C62DA"/>
    <w:rsid w:val="0040336D"/>
    <w:rsid w:val="004C5220"/>
    <w:rsid w:val="004C5F92"/>
    <w:rsid w:val="004C711D"/>
    <w:rsid w:val="004D3EBA"/>
    <w:rsid w:val="004F0A26"/>
    <w:rsid w:val="005158FA"/>
    <w:rsid w:val="00521E09"/>
    <w:rsid w:val="00522E18"/>
    <w:rsid w:val="005A293F"/>
    <w:rsid w:val="005A4472"/>
    <w:rsid w:val="005C12F6"/>
    <w:rsid w:val="006434ED"/>
    <w:rsid w:val="00647BF7"/>
    <w:rsid w:val="00651F67"/>
    <w:rsid w:val="006541F3"/>
    <w:rsid w:val="00690C04"/>
    <w:rsid w:val="006F45A4"/>
    <w:rsid w:val="006F717A"/>
    <w:rsid w:val="00710569"/>
    <w:rsid w:val="00733CB3"/>
    <w:rsid w:val="007443BB"/>
    <w:rsid w:val="007C45DC"/>
    <w:rsid w:val="008119C2"/>
    <w:rsid w:val="0082335D"/>
    <w:rsid w:val="00835B09"/>
    <w:rsid w:val="0084482A"/>
    <w:rsid w:val="00845DDD"/>
    <w:rsid w:val="008969F8"/>
    <w:rsid w:val="008C1324"/>
    <w:rsid w:val="00931C2D"/>
    <w:rsid w:val="009526B7"/>
    <w:rsid w:val="00962FCB"/>
    <w:rsid w:val="0096568C"/>
    <w:rsid w:val="00974C15"/>
    <w:rsid w:val="0099017B"/>
    <w:rsid w:val="009A0487"/>
    <w:rsid w:val="009A2FFB"/>
    <w:rsid w:val="009C4320"/>
    <w:rsid w:val="00A16280"/>
    <w:rsid w:val="00A251DD"/>
    <w:rsid w:val="00A265CC"/>
    <w:rsid w:val="00A31454"/>
    <w:rsid w:val="00A9058A"/>
    <w:rsid w:val="00AA21C9"/>
    <w:rsid w:val="00AA37C2"/>
    <w:rsid w:val="00AB14E5"/>
    <w:rsid w:val="00AC40A1"/>
    <w:rsid w:val="00AF17DC"/>
    <w:rsid w:val="00B05982"/>
    <w:rsid w:val="00B1188B"/>
    <w:rsid w:val="00B517B0"/>
    <w:rsid w:val="00B7288F"/>
    <w:rsid w:val="00B83F45"/>
    <w:rsid w:val="00B84DEC"/>
    <w:rsid w:val="00B87E06"/>
    <w:rsid w:val="00BB4DB1"/>
    <w:rsid w:val="00BE286C"/>
    <w:rsid w:val="00BF2106"/>
    <w:rsid w:val="00C027C0"/>
    <w:rsid w:val="00C03DFB"/>
    <w:rsid w:val="00C0611B"/>
    <w:rsid w:val="00C2318E"/>
    <w:rsid w:val="00C343A9"/>
    <w:rsid w:val="00CD3FC4"/>
    <w:rsid w:val="00CD5924"/>
    <w:rsid w:val="00CE47C0"/>
    <w:rsid w:val="00D22993"/>
    <w:rsid w:val="00D40235"/>
    <w:rsid w:val="00D4759D"/>
    <w:rsid w:val="00D5430B"/>
    <w:rsid w:val="00D55873"/>
    <w:rsid w:val="00D703A4"/>
    <w:rsid w:val="00D7132A"/>
    <w:rsid w:val="00D7204F"/>
    <w:rsid w:val="00D75525"/>
    <w:rsid w:val="00D757F2"/>
    <w:rsid w:val="00DA0B93"/>
    <w:rsid w:val="00DD2C11"/>
    <w:rsid w:val="00DF7647"/>
    <w:rsid w:val="00E30CF8"/>
    <w:rsid w:val="00E50C21"/>
    <w:rsid w:val="00EA403E"/>
    <w:rsid w:val="00ED0FA1"/>
    <w:rsid w:val="00ED290A"/>
    <w:rsid w:val="00ED7CA4"/>
    <w:rsid w:val="00EF6BE4"/>
    <w:rsid w:val="00F166BA"/>
    <w:rsid w:val="00F26F9B"/>
    <w:rsid w:val="00F56FA0"/>
    <w:rsid w:val="00F644BD"/>
    <w:rsid w:val="00F90D8E"/>
    <w:rsid w:val="00F90FE3"/>
    <w:rsid w:val="00FA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E20B5FE"/>
  <w15:docId w15:val="{E12D4689-076B-41F4-9F5B-947E0A21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Subsection"/>
    <w:next w:val="Normal"/>
    <w:autoRedefine/>
    <w:qFormat/>
    <w:rsid w:val="00733CB3"/>
    <w:pPr>
      <w:outlineLvl w:val="1"/>
    </w:pPr>
    <w:rPr>
      <w:i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30CF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A2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FFB"/>
    <w:rPr>
      <w:rFonts w:ascii="Times" w:hAnsi="Times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A2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FFB"/>
    <w:rPr>
      <w:rFonts w:ascii="Times" w:hAnsi="Times"/>
      <w:sz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C522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20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84DE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able-Content">
    <w:name w:val="Table-Content"/>
    <w:basedOn w:val="Normal"/>
    <w:link w:val="Table-ContentChar"/>
    <w:qFormat/>
    <w:rsid w:val="000417C0"/>
    <w:pPr>
      <w:keepNext/>
      <w:spacing w:before="100" w:beforeAutospacing="1" w:after="120"/>
    </w:pPr>
    <w:rPr>
      <w:rFonts w:ascii="Arial" w:eastAsiaTheme="minorEastAsia" w:hAnsi="Arial" w:cs="Arial"/>
      <w:sz w:val="20"/>
      <w:szCs w:val="22"/>
      <w:lang w:eastAsia="zh-CN"/>
    </w:rPr>
  </w:style>
  <w:style w:type="character" w:customStyle="1" w:styleId="Table-ContentChar">
    <w:name w:val="Table-Content Char"/>
    <w:basedOn w:val="DefaultParagraphFont"/>
    <w:link w:val="Table-Content"/>
    <w:rsid w:val="000417C0"/>
    <w:rPr>
      <w:rFonts w:ascii="Arial" w:eastAsiaTheme="minorEastAsia" w:hAnsi="Arial" w:cs="Arial"/>
      <w:szCs w:val="22"/>
      <w:lang w:eastAsia="zh-CN"/>
    </w:rPr>
  </w:style>
  <w:style w:type="table" w:styleId="TableGrid">
    <w:name w:val="Table Grid"/>
    <w:basedOn w:val="TableNormal"/>
    <w:uiPriority w:val="59"/>
    <w:rsid w:val="004D3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3A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3A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3A9"/>
    <w:rPr>
      <w:rFonts w:ascii="Times" w:hAnsi="Times"/>
      <w:b/>
      <w:bCs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6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v\Downloads\WordGuidelines\JPCSA4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F016F-AAC6-4B88-AB83-C21848F0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JPCSA4Template.dot</Template>
  <TotalTime>3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George Evans</dc:creator>
  <cp:keywords>open access, proceedings, template, fast, affordable, flexible</cp:keywords>
  <cp:lastModifiedBy>Simon Watson - LR</cp:lastModifiedBy>
  <cp:revision>3</cp:revision>
  <cp:lastPrinted>2005-02-25T09:52:00Z</cp:lastPrinted>
  <dcterms:created xsi:type="dcterms:W3CDTF">2019-10-04T08:55:00Z</dcterms:created>
  <dcterms:modified xsi:type="dcterms:W3CDTF">2019-10-04T08:58:00Z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j.weinert@lboro.ac.uk@www.mendeley.com</vt:lpwstr>
  </property>
  <property fmtid="{D5CDD505-2E9C-101B-9397-08002B2CF9AE}" pid="4" name="Mendeley Citation Style_1">
    <vt:lpwstr>http://csl.mendeley.com/styles/442646141/institute-of-physics-numeric-JPCS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16th edition (author-date)</vt:lpwstr>
  </property>
  <property fmtid="{D5CDD505-2E9C-101B-9397-08002B2CF9AE}" pid="7" name="Mendeley Recent Style Id 1_1">
    <vt:lpwstr>http://www.zotero.org/styles/elsevier-harvard</vt:lpwstr>
  </property>
  <property fmtid="{D5CDD505-2E9C-101B-9397-08002B2CF9AE}" pid="8" name="Mendeley Recent Style Name 1_1">
    <vt:lpwstr>Elsevier Harvard (with titles)</vt:lpwstr>
  </property>
  <property fmtid="{D5CDD505-2E9C-101B-9397-08002B2CF9AE}" pid="9" name="Mendeley Recent Style Id 2_1">
    <vt:lpwstr>http://www.zotero.org/styles/harvard1</vt:lpwstr>
  </property>
  <property fmtid="{D5CDD505-2E9C-101B-9397-08002B2CF9AE}" pid="10" name="Mendeley Recent Style Name 2_1">
    <vt:lpwstr>Harvard Reference format 1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http://csl.mendeley.com/styles/442646141/institute-of-physics-numeric-JPCS</vt:lpwstr>
  </property>
  <property fmtid="{D5CDD505-2E9C-101B-9397-08002B2CF9AE}" pid="14" name="Mendeley Recent Style Name 4_1">
    <vt:lpwstr>Institute of Physics (numeric - JPCS) </vt:lpwstr>
  </property>
  <property fmtid="{D5CDD505-2E9C-101B-9397-08002B2CF9AE}" pid="15" name="Mendeley Recent Style Id 5_1">
    <vt:lpwstr>http://www.zotero.org/styles/institute-of-physics-numeric</vt:lpwstr>
  </property>
  <property fmtid="{D5CDD505-2E9C-101B-9397-08002B2CF9AE}" pid="16" name="Mendeley Recent Style Name 5_1">
    <vt:lpwstr>Institute of Physics (numeric)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